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3457" w:rsidRDefault="00793457" w:rsidP="00793457">
      <w:r>
        <w:t xml:space="preserve">Please Submit to: </w:t>
      </w:r>
      <w:r>
        <w:tab/>
        <w:t>Co</w:t>
      </w:r>
      <w:bookmarkStart w:id="0" w:name="_GoBack"/>
      <w:bookmarkEnd w:id="0"/>
      <w:r>
        <w:t>mplaints</w:t>
      </w:r>
      <w:r>
        <w:tab/>
      </w:r>
      <w:r>
        <w:tab/>
      </w:r>
      <w:r>
        <w:tab/>
        <w:t>or</w:t>
      </w:r>
      <w:r>
        <w:tab/>
      </w:r>
      <w:r>
        <w:tab/>
      </w:r>
      <w:r>
        <w:t>townadmin@townofbristolnh.org</w:t>
      </w:r>
    </w:p>
    <w:p w:rsidR="00793457" w:rsidRDefault="00793457">
      <w:r>
        <w:tab/>
      </w:r>
      <w:r>
        <w:tab/>
      </w:r>
      <w:r>
        <w:tab/>
        <w:t>Town of Bristol</w:t>
      </w:r>
      <w:r>
        <w:tab/>
      </w:r>
      <w:r>
        <w:tab/>
      </w:r>
      <w:r>
        <w:tab/>
      </w:r>
      <w:r>
        <w:tab/>
        <w:t>(603) 744-2521 fax</w:t>
      </w:r>
    </w:p>
    <w:p w:rsidR="00793457" w:rsidRDefault="00793457">
      <w:r>
        <w:tab/>
      </w:r>
      <w:r>
        <w:tab/>
      </w:r>
      <w:r>
        <w:tab/>
        <w:t>5 School Street</w:t>
      </w:r>
    </w:p>
    <w:p w:rsidR="00793457" w:rsidRDefault="00793457">
      <w:r>
        <w:tab/>
      </w:r>
      <w:r>
        <w:tab/>
      </w:r>
      <w:r>
        <w:tab/>
        <w:t>Bristol, NH 03222</w:t>
      </w:r>
    </w:p>
    <w:p w:rsidR="00793457" w:rsidRDefault="00793457"/>
    <w:p w:rsidR="00CE17AB" w:rsidRDefault="00CE3093">
      <w:r>
        <w:t>Today’s Date: _______________</w:t>
      </w:r>
      <w:r w:rsidR="00793457">
        <w:tab/>
      </w:r>
      <w:r w:rsidR="00793457">
        <w:tab/>
      </w:r>
      <w:r w:rsidR="00793457">
        <w:t>Date of Alleged Incident: _______________</w:t>
      </w:r>
    </w:p>
    <w:p w:rsidR="00CE3093" w:rsidRDefault="00CE3093"/>
    <w:p w:rsidR="00CE3093" w:rsidRDefault="00CE3093">
      <w:r>
        <w:t>Name of Complainant: _________________________</w:t>
      </w:r>
    </w:p>
    <w:p w:rsidR="00CE3093" w:rsidRDefault="00CE3093"/>
    <w:p w:rsidR="00CE3093" w:rsidRDefault="00CE3093">
      <w:r>
        <w:t>Your Address: ________________________</w:t>
      </w:r>
      <w:r w:rsidR="00793457">
        <w:tab/>
      </w:r>
      <w:r>
        <w:t>Your Phone Number: _________________________</w:t>
      </w:r>
    </w:p>
    <w:p w:rsidR="00CE3093" w:rsidRDefault="00CE3093"/>
    <w:p w:rsidR="00CE3093" w:rsidRDefault="00CE3093">
      <w:r>
        <w:t>Your Email: _________________________</w:t>
      </w:r>
    </w:p>
    <w:p w:rsidR="00CE3093" w:rsidRDefault="00CE3093" w:rsidP="00CE3093"/>
    <w:p w:rsidR="00CE3093" w:rsidRDefault="00CE3093" w:rsidP="00CE3093">
      <w:r>
        <w:t>Details: _________________________________________________________________</w:t>
      </w:r>
      <w:r>
        <w:t>____________</w:t>
      </w:r>
    </w:p>
    <w:p w:rsidR="00CE3093" w:rsidRDefault="00CE3093" w:rsidP="00CE309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93457">
        <w:t>________________________________________________________________________________________________________________________________________________________________________</w:t>
      </w:r>
    </w:p>
    <w:p w:rsidR="00CE3093" w:rsidRDefault="00CE3093" w:rsidP="00CE3093">
      <w:r w:rsidRPr="00CE3093">
        <w:t>The above statements are true to the best of my knowledge.</w:t>
      </w:r>
      <w:r>
        <w:t xml:space="preserve"> </w:t>
      </w:r>
      <w:r>
        <w:t>If this complaint reaches the legal level, it may be presented in Court.</w:t>
      </w:r>
    </w:p>
    <w:p w:rsidR="00CE3093" w:rsidRDefault="00CE3093" w:rsidP="00CE3093"/>
    <w:p w:rsidR="00793457" w:rsidRDefault="00CE3093" w:rsidP="00CE3093">
      <w:r>
        <w:t xml:space="preserve">__________________________________ </w:t>
      </w:r>
    </w:p>
    <w:p w:rsidR="00793457" w:rsidRDefault="00CE3093" w:rsidP="00CE3093">
      <w:r>
        <w:t xml:space="preserve">Signature </w:t>
      </w:r>
      <w:r>
        <w:tab/>
      </w:r>
      <w:r>
        <w:tab/>
      </w:r>
      <w:r>
        <w:tab/>
      </w:r>
      <w:r>
        <w:tab/>
      </w:r>
    </w:p>
    <w:p w:rsidR="00793457" w:rsidRDefault="00793457" w:rsidP="00CE3093"/>
    <w:p w:rsidR="00CE3093" w:rsidRDefault="00793457" w:rsidP="00CE3093">
      <w:r>
        <w:t>Complaint Taken By: ____________________</w:t>
      </w:r>
      <w:r>
        <w:tab/>
        <w:t>Complaint Forwarded To: ____________________</w:t>
      </w:r>
      <w:r w:rsidR="00CE3093">
        <w:tab/>
      </w:r>
      <w:r w:rsidR="00CE3093">
        <w:tab/>
      </w:r>
    </w:p>
    <w:p w:rsidR="00CE3093" w:rsidRDefault="00793457">
      <w:r>
        <w:t>Action Taken: ________________________________________________________________________</w:t>
      </w:r>
    </w:p>
    <w:p w:rsidR="00793457" w:rsidRDefault="0079345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3457" w:rsidRDefault="00793457"/>
    <w:p w:rsidR="00793457" w:rsidRDefault="00793457">
      <w:r>
        <w:t xml:space="preserve">Resident Advised: </w:t>
      </w:r>
      <w:r>
        <w:tab/>
        <w:t>YES</w:t>
      </w:r>
      <w:r>
        <w:tab/>
      </w:r>
      <w:r>
        <w:tab/>
        <w:t>NO</w:t>
      </w:r>
    </w:p>
    <w:p w:rsidR="00793457" w:rsidRDefault="00793457"/>
    <w:p w:rsidR="00793457" w:rsidRDefault="00793457">
      <w:r>
        <w:t>Date Complaint Closed: ____________________</w:t>
      </w:r>
    </w:p>
    <w:sectPr w:rsidR="00793457" w:rsidSect="00CD1F6F">
      <w:headerReference w:type="default" r:id="rId6"/>
      <w:pgSz w:w="12240" w:h="15840"/>
      <w:pgMar w:top="3528" w:right="1080" w:bottom="1080" w:left="1080" w:header="90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4E25" w:rsidRDefault="009E4E25" w:rsidP="00CD1F6F">
      <w:r>
        <w:separator/>
      </w:r>
    </w:p>
  </w:endnote>
  <w:endnote w:type="continuationSeparator" w:id="0">
    <w:p w:rsidR="009E4E25" w:rsidRDefault="009E4E25" w:rsidP="00CD1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4E25" w:rsidRDefault="009E4E25" w:rsidP="00CD1F6F">
      <w:r>
        <w:separator/>
      </w:r>
    </w:p>
  </w:footnote>
  <w:footnote w:type="continuationSeparator" w:id="0">
    <w:p w:rsidR="009E4E25" w:rsidRDefault="009E4E25" w:rsidP="00CD1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1F6F" w:rsidRDefault="00CD1F6F" w:rsidP="00CD1F6F">
    <w:pPr>
      <w:pStyle w:val="Header"/>
      <w:ind w:left="-43"/>
    </w:pPr>
    <w:r>
      <w:rPr>
        <w:noProof/>
      </w:rPr>
      <w:drawing>
        <wp:inline distT="0" distB="0" distL="0" distR="0" wp14:anchorId="436B1F85" wp14:editId="6E05AD1F">
          <wp:extent cx="2743200" cy="1016000"/>
          <wp:effectExtent l="0" t="0" r="0" b="0"/>
          <wp:docPr id="1" name="Picture 1" descr="Town of Bristol&#10;&#10;5 School Street&#10;Bristol, NH 03222&#10;&#10;(603) 744-33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-general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10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093"/>
    <w:rsid w:val="004F5B0E"/>
    <w:rsid w:val="00793457"/>
    <w:rsid w:val="009E4E25"/>
    <w:rsid w:val="00CD1F6F"/>
    <w:rsid w:val="00CE17AB"/>
    <w:rsid w:val="00CE3093"/>
    <w:rsid w:val="00FC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13AEBD"/>
  <w15:chartTrackingRefBased/>
  <w15:docId w15:val="{14F21242-EA86-44BB-8AC9-EFFE8B275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F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F6F"/>
  </w:style>
  <w:style w:type="paragraph" w:styleId="Footer">
    <w:name w:val="footer"/>
    <w:basedOn w:val="Normal"/>
    <w:link w:val="FooterChar"/>
    <w:uiPriority w:val="99"/>
    <w:unhideWhenUsed/>
    <w:rsid w:val="00CD1F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F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wnadmin\AppData\Local\Temp\Temp3_Bristol%20Letterhead%20Templates.zip\Bristol%20Letterhead%20Templates\BristolNH-Letterhead-Gener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BristolNH-Letterhead-General</Template>
  <TotalTime>20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Admin</dc:creator>
  <cp:keywords/>
  <dc:description/>
  <cp:lastModifiedBy>Town Admin</cp:lastModifiedBy>
  <cp:revision>1</cp:revision>
  <dcterms:created xsi:type="dcterms:W3CDTF">2020-07-20T13:27:00Z</dcterms:created>
  <dcterms:modified xsi:type="dcterms:W3CDTF">2020-07-20T13:47:00Z</dcterms:modified>
</cp:coreProperties>
</file>