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4C3B4" w14:textId="087747DE" w:rsidR="00793457" w:rsidRDefault="00793457" w:rsidP="00793457">
      <w:r>
        <w:t xml:space="preserve">Please Submit to: </w:t>
      </w:r>
      <w:r>
        <w:tab/>
      </w:r>
      <w:r w:rsidR="00DE4F0B">
        <w:t>Feedback</w:t>
      </w:r>
      <w:r>
        <w:tab/>
      </w:r>
      <w:r>
        <w:tab/>
      </w:r>
      <w:r>
        <w:tab/>
        <w:t>or</w:t>
      </w:r>
      <w:r>
        <w:tab/>
      </w:r>
      <w:r>
        <w:tab/>
        <w:t>townadmin@townofbristolnh.org</w:t>
      </w:r>
    </w:p>
    <w:p w14:paraId="2B548BF6" w14:textId="77777777" w:rsidR="00793457" w:rsidRDefault="00793457">
      <w:r>
        <w:tab/>
      </w:r>
      <w:r>
        <w:tab/>
      </w:r>
      <w:r>
        <w:tab/>
        <w:t>Town of Bristol</w:t>
      </w:r>
      <w:r>
        <w:tab/>
      </w:r>
      <w:r>
        <w:tab/>
      </w:r>
      <w:r>
        <w:tab/>
      </w:r>
      <w:r>
        <w:tab/>
        <w:t>(603) 744-2521 fax</w:t>
      </w:r>
    </w:p>
    <w:p w14:paraId="658A1F5A" w14:textId="77777777" w:rsidR="00793457" w:rsidRDefault="00793457">
      <w:r>
        <w:tab/>
      </w:r>
      <w:r>
        <w:tab/>
      </w:r>
      <w:r>
        <w:tab/>
        <w:t>5 School Street</w:t>
      </w:r>
    </w:p>
    <w:p w14:paraId="7EE1A85E" w14:textId="77777777" w:rsidR="00793457" w:rsidRDefault="00793457">
      <w:r>
        <w:tab/>
      </w:r>
      <w:r>
        <w:tab/>
      </w:r>
      <w:r>
        <w:tab/>
        <w:t>Bristol, NH 03222</w:t>
      </w:r>
    </w:p>
    <w:p w14:paraId="320514D6" w14:textId="77777777" w:rsidR="00793457" w:rsidRDefault="00793457"/>
    <w:p w14:paraId="07FD24CC" w14:textId="7EF68915" w:rsidR="00CE17AB" w:rsidRDefault="00CE3093">
      <w:r>
        <w:t>Today’s Date: _______________</w:t>
      </w:r>
      <w:r w:rsidR="00793457">
        <w:tab/>
      </w:r>
      <w:r w:rsidR="00793457">
        <w:tab/>
        <w:t xml:space="preserve">Date of </w:t>
      </w:r>
      <w:r w:rsidR="00DE4F0B">
        <w:t>Feedback Incident</w:t>
      </w:r>
      <w:r w:rsidR="00793457">
        <w:t>: _______________</w:t>
      </w:r>
    </w:p>
    <w:p w14:paraId="15794B6D" w14:textId="77777777" w:rsidR="00CE3093" w:rsidRDefault="00CE3093"/>
    <w:p w14:paraId="694F599B" w14:textId="45619785" w:rsidR="00CE3093" w:rsidRDefault="00CE3093">
      <w:r>
        <w:t xml:space="preserve">Name of </w:t>
      </w:r>
      <w:r w:rsidR="00DE4F0B">
        <w:t>Person Providing Feedback</w:t>
      </w:r>
      <w:r>
        <w:t>: _________________________</w:t>
      </w:r>
    </w:p>
    <w:p w14:paraId="242D7450" w14:textId="77777777" w:rsidR="00CE3093" w:rsidRDefault="00CE3093"/>
    <w:p w14:paraId="7ED3F534" w14:textId="77777777" w:rsidR="00CE3093" w:rsidRDefault="00CE3093">
      <w:r>
        <w:t>Your Address: ________________________</w:t>
      </w:r>
      <w:r w:rsidR="00793457">
        <w:tab/>
      </w:r>
      <w:r>
        <w:t>Your Phone Number: _________________________</w:t>
      </w:r>
    </w:p>
    <w:p w14:paraId="2472CB6C" w14:textId="77777777" w:rsidR="00CE3093" w:rsidRDefault="00CE3093"/>
    <w:p w14:paraId="62F2A7B4" w14:textId="77777777" w:rsidR="00CE3093" w:rsidRDefault="00CE3093">
      <w:r>
        <w:t>Your Email: _________________________</w:t>
      </w:r>
    </w:p>
    <w:p w14:paraId="12188A72" w14:textId="2E166377" w:rsidR="00CE3093" w:rsidRDefault="00CE3093" w:rsidP="00CE3093"/>
    <w:p w14:paraId="6E1335A9" w14:textId="2FB27090" w:rsidR="00DE4F0B" w:rsidRDefault="00DE4F0B" w:rsidP="00CE3093">
      <w:r>
        <w:t>Would you like to see something improved? Have a suggestion for us? Want to pay a compliment to an employee for a job well done?</w:t>
      </w:r>
    </w:p>
    <w:p w14:paraId="5283FA06" w14:textId="77777777" w:rsidR="00CE3093" w:rsidRDefault="00CE3093" w:rsidP="00CE3093">
      <w:r>
        <w:t>Details: _____________________________________________________________________________</w:t>
      </w:r>
    </w:p>
    <w:p w14:paraId="2C1BA461" w14:textId="77777777" w:rsidR="00CE3093" w:rsidRDefault="00CE3093" w:rsidP="00CE309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93457">
        <w:t>________________________________________________________________________________________________________________________________________________________________________</w:t>
      </w:r>
    </w:p>
    <w:p w14:paraId="66663B03" w14:textId="77777777" w:rsidR="00CE3093" w:rsidRDefault="00CE3093" w:rsidP="00CE3093"/>
    <w:p w14:paraId="7AF2BF5F" w14:textId="77777777" w:rsidR="00793457" w:rsidRDefault="00CE3093" w:rsidP="00CE3093">
      <w:r>
        <w:t xml:space="preserve">__________________________________ </w:t>
      </w:r>
    </w:p>
    <w:p w14:paraId="4DA4A52F" w14:textId="77777777" w:rsidR="00793457" w:rsidRDefault="00CE3093" w:rsidP="00CE3093">
      <w:r>
        <w:t xml:space="preserve">Signature </w:t>
      </w:r>
      <w:r>
        <w:tab/>
      </w:r>
      <w:r>
        <w:tab/>
      </w:r>
      <w:r>
        <w:tab/>
      </w:r>
      <w:r>
        <w:tab/>
      </w:r>
    </w:p>
    <w:p w14:paraId="4061D7B6" w14:textId="77777777" w:rsidR="00793457" w:rsidRDefault="00793457" w:rsidP="00CE3093"/>
    <w:p w14:paraId="049D4094" w14:textId="4831A3A6" w:rsidR="00CE3093" w:rsidRDefault="00DE4F0B" w:rsidP="00CE3093">
      <w:r>
        <w:t>Feedback</w:t>
      </w:r>
      <w:r w:rsidR="00793457">
        <w:t xml:space="preserve"> Taken By: ____________________</w:t>
      </w:r>
      <w:r w:rsidR="00793457">
        <w:tab/>
      </w:r>
      <w:r>
        <w:t>Feedback</w:t>
      </w:r>
      <w:r w:rsidR="00793457">
        <w:t xml:space="preserve"> Forwarded To: ____________________</w:t>
      </w:r>
      <w:r w:rsidR="00CE3093">
        <w:tab/>
      </w:r>
      <w:r w:rsidR="00CE3093">
        <w:tab/>
      </w:r>
    </w:p>
    <w:p w14:paraId="1FC330FB" w14:textId="77777777" w:rsidR="00CE3093" w:rsidRDefault="00793457">
      <w:r>
        <w:t>Action Taken: ________________________________________________________________________</w:t>
      </w:r>
    </w:p>
    <w:p w14:paraId="1E3ABE0A" w14:textId="77777777" w:rsidR="00793457" w:rsidRDefault="0079345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994998" w14:textId="77777777" w:rsidR="00793457" w:rsidRDefault="00793457"/>
    <w:p w14:paraId="69A91C64" w14:textId="77777777" w:rsidR="00793457" w:rsidRDefault="00793457">
      <w:r>
        <w:t xml:space="preserve">Resident Advised: </w:t>
      </w:r>
      <w:r>
        <w:tab/>
        <w:t>YES</w:t>
      </w:r>
      <w:r>
        <w:tab/>
      </w:r>
      <w:r>
        <w:tab/>
        <w:t>NO</w:t>
      </w:r>
    </w:p>
    <w:p w14:paraId="17B30FCF" w14:textId="77777777" w:rsidR="00793457" w:rsidRDefault="00793457"/>
    <w:p w14:paraId="4B7225C1" w14:textId="7198FE2E" w:rsidR="00793457" w:rsidRDefault="00793457">
      <w:r>
        <w:t xml:space="preserve">Date </w:t>
      </w:r>
      <w:r w:rsidR="00DE4F0B">
        <w:t>Feedb</w:t>
      </w:r>
      <w:bookmarkStart w:id="0" w:name="_GoBack"/>
      <w:bookmarkEnd w:id="0"/>
      <w:r w:rsidR="00DE4F0B">
        <w:t>ack Loop</w:t>
      </w:r>
      <w:r>
        <w:t xml:space="preserve"> Closed: ____________________</w:t>
      </w:r>
    </w:p>
    <w:sectPr w:rsidR="00793457" w:rsidSect="00CD1F6F">
      <w:headerReference w:type="default" r:id="rId6"/>
      <w:pgSz w:w="12240" w:h="15840"/>
      <w:pgMar w:top="3528" w:right="1080" w:bottom="1080" w:left="1080" w:header="90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7D335D" w14:textId="77777777" w:rsidR="00FA63BC" w:rsidRDefault="00FA63BC" w:rsidP="00CD1F6F">
      <w:r>
        <w:separator/>
      </w:r>
    </w:p>
  </w:endnote>
  <w:endnote w:type="continuationSeparator" w:id="0">
    <w:p w14:paraId="6B963F3B" w14:textId="77777777" w:rsidR="00FA63BC" w:rsidRDefault="00FA63BC" w:rsidP="00CD1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1AED76" w14:textId="77777777" w:rsidR="00FA63BC" w:rsidRDefault="00FA63BC" w:rsidP="00CD1F6F">
      <w:r>
        <w:separator/>
      </w:r>
    </w:p>
  </w:footnote>
  <w:footnote w:type="continuationSeparator" w:id="0">
    <w:p w14:paraId="139D2B1F" w14:textId="77777777" w:rsidR="00FA63BC" w:rsidRDefault="00FA63BC" w:rsidP="00CD1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0C6E6" w14:textId="77777777" w:rsidR="00CD1F6F" w:rsidRDefault="00CD1F6F" w:rsidP="00CD1F6F">
    <w:pPr>
      <w:pStyle w:val="Header"/>
      <w:ind w:left="-43"/>
    </w:pPr>
    <w:r>
      <w:rPr>
        <w:noProof/>
      </w:rPr>
      <w:drawing>
        <wp:inline distT="0" distB="0" distL="0" distR="0" wp14:anchorId="41E160A3" wp14:editId="7E451884">
          <wp:extent cx="2743200" cy="1016000"/>
          <wp:effectExtent l="0" t="0" r="0" b="0"/>
          <wp:docPr id="1" name="Picture 1" descr="Town of Bristol&#10;&#10;5 School Street&#10;Bristol, NH 03222&#10;&#10;(603) 744-33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-general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10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093"/>
    <w:rsid w:val="004F5B0E"/>
    <w:rsid w:val="00793457"/>
    <w:rsid w:val="009E4E25"/>
    <w:rsid w:val="00CD1F6F"/>
    <w:rsid w:val="00CE17AB"/>
    <w:rsid w:val="00CE3093"/>
    <w:rsid w:val="00DE4F0B"/>
    <w:rsid w:val="00FA63BC"/>
    <w:rsid w:val="00FC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0B4E13"/>
  <w15:chartTrackingRefBased/>
  <w15:docId w15:val="{14F21242-EA86-44BB-8AC9-EFFE8B275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F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F6F"/>
  </w:style>
  <w:style w:type="paragraph" w:styleId="Footer">
    <w:name w:val="footer"/>
    <w:basedOn w:val="Normal"/>
    <w:link w:val="FooterChar"/>
    <w:uiPriority w:val="99"/>
    <w:unhideWhenUsed/>
    <w:rsid w:val="00CD1F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F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wnadmin\AppData\Local\Temp\Temp3_Bristol%20Letterhead%20Templates.zip\Bristol%20Letterhead%20Templates\BristolNH-Letterhead-Gener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BristolNH-Letterhead-General</Template>
  <TotalTime>0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Admin</dc:creator>
  <cp:keywords/>
  <dc:description/>
  <cp:lastModifiedBy>Town Admin</cp:lastModifiedBy>
  <cp:revision>2</cp:revision>
  <dcterms:created xsi:type="dcterms:W3CDTF">2020-07-21T00:35:00Z</dcterms:created>
  <dcterms:modified xsi:type="dcterms:W3CDTF">2020-07-21T00:35:00Z</dcterms:modified>
</cp:coreProperties>
</file>